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C910CD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10.2013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3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6E355B" w:rsidRPr="00E75D0F" w:rsidTr="006E355B">
        <w:trPr>
          <w:trHeight w:val="35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6E355B" w:rsidRPr="00E75D0F" w:rsidTr="006E355B">
        <w:trPr>
          <w:trHeight w:val="361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6E355B" w:rsidRPr="00E75D0F" w:rsidTr="006E355B">
        <w:trPr>
          <w:trHeight w:val="37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6E355B" w:rsidRPr="00E75D0F" w:rsidRDefault="00C910CD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10.2013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6E355B" w:rsidP="00FF1F01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A72460" wp14:editId="122B6B8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F01" w:rsidRPr="004E5FA3" w:rsidRDefault="00FF1F01" w:rsidP="00FF1F01"/>
                          <w:p w:rsidR="00FF1F01" w:rsidRDefault="0008299D" w:rsidP="00FF1F01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FF1F01" w:rsidRPr="004E5FA3" w:rsidRDefault="00FF1F01" w:rsidP="00FF1F01"/>
                    <w:p w:rsidR="00FF1F01" w:rsidRDefault="0008299D" w:rsidP="00FF1F01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FF1F01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961316" w:rsidRPr="00961316" w:rsidRDefault="00961316" w:rsidP="0096131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מינהל תקשוב ומערכות מידע במשרד החינוך רכשה רישיונות לתוכנות של חברת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Quest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: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Toad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Recovery Manager for Exchange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Recovery Manager for AD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לצורך ניהול ופיתוח בסיס נתונים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(ל-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DBA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ולמפתחים) ושחזור נתוני תיבות דוא"ל ומשתמשים, ולשם כך נדרשת תחזוקה לשנה לרישיונות התוכנה.</w:t>
            </w:r>
          </w:p>
          <w:p w:rsidR="00E75D0F" w:rsidRPr="00E75D0F" w:rsidRDefault="00E75D0F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6E355B" w:rsidP="00FF1F0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B419B9D" wp14:editId="7EFBCF57">
                <wp:simplePos x="0" y="0"/>
                <wp:positionH relativeFrom="column">
                  <wp:posOffset>5346700</wp:posOffset>
                </wp:positionH>
                <wp:positionV relativeFrom="paragraph">
                  <wp:posOffset>48895</wp:posOffset>
                </wp:positionV>
                <wp:extent cx="342900" cy="228600"/>
                <wp:effectExtent l="3175" t="127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421pt;margin-top:3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pfx7W3QAA&#10;AAg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FF1F01">
        <w:rPr>
          <w:rFonts w:ascii="Arial" w:hAnsi="Arial" w:cs="Arial"/>
          <w:b/>
          <w:sz w:val="28"/>
          <w:szCs w:val="28"/>
        </w:rPr>
        <w:t>×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6E355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6E355B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FF1F01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FF1F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FF1F01">
              <w:rPr>
                <w:rFonts w:ascii="Arial" w:hAnsi="Arial" w:cs="Arial"/>
                <w:b/>
                <w:sz w:val="22"/>
                <w:szCs w:val="22"/>
              </w:rPr>
              <w:t>acs</w:t>
            </w:r>
            <w:proofErr w:type="spellEnd"/>
            <w:r w:rsidR="00FF1F01">
              <w:rPr>
                <w:rFonts w:ascii="Arial" w:hAnsi="Arial" w:cs="Arial"/>
                <w:b/>
                <w:sz w:val="22"/>
                <w:szCs w:val="22"/>
              </w:rPr>
              <w:t xml:space="preserve"> quest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1F01">
              <w:rPr>
                <w:rFonts w:ascii="Arial" w:hAnsi="Arial" w:cs="Arial"/>
                <w:b/>
                <w:sz w:val="22"/>
                <w:szCs w:val="22"/>
                <w:rtl/>
              </w:rPr>
              <w:t>512060716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C910CD" w:rsidP="00C910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59,343</w:t>
            </w:r>
            <w:r w:rsidR="004520B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C910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C910CD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C910CD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bookmarkStart w:id="0" w:name="_GoBack"/>
            <w:bookmarkEnd w:id="0"/>
          </w:p>
        </w:tc>
      </w:tr>
    </w:tbl>
    <w:p w:rsidR="00E75D0F" w:rsidRDefault="00E75D0F" w:rsidP="00FF1F01">
      <w:pPr>
        <w:bidi/>
        <w:rPr>
          <w:rFonts w:ascii="Arial" w:hAnsi="Arial" w:cs="Arial"/>
          <w:bCs/>
          <w:sz w:val="22"/>
          <w:szCs w:val="22"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961316" w:rsidRPr="004C7DE7" w:rsidRDefault="00961316" w:rsidP="00961316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>איי.סי.אס</w:t>
            </w:r>
            <w:proofErr w:type="spellEnd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proofErr w:type="spellStart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>קווסט</w:t>
            </w:r>
            <w:proofErr w:type="spellEnd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בע"מ היא החברה היחידה המאושרת ע"י יצרן התוכנה למתן תחזוקה לרישיונות התוכנה הללו.</w:t>
            </w:r>
          </w:p>
          <w:p w:rsidR="00E75D0F" w:rsidRPr="00E75D0F" w:rsidRDefault="00E75D0F" w:rsidP="00FF1F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FF1F0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6E355B" w:rsidRPr="00E75D0F" w:rsidRDefault="006E355B" w:rsidP="00FF1F01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 w:rsidR="00FF1F0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FF1F0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</w:t>
      </w:r>
    </w:p>
    <w:p w:rsidR="00E75D0F" w:rsidRPr="00813E93" w:rsidRDefault="00E75D0F" w:rsidP="00FF1F01">
      <w:pPr>
        <w:bidi/>
        <w:rPr>
          <w:rtl/>
        </w:rPr>
      </w:pPr>
      <w:r>
        <w:rPr>
          <w:rFonts w:hint="cs"/>
          <w:rtl/>
        </w:rPr>
        <w:lastRenderedPageBreak/>
        <w:t xml:space="preserve"> </w:t>
      </w:r>
    </w:p>
    <w:sectPr w:rsidR="00E75D0F" w:rsidRPr="00813E93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BB" w:rsidRDefault="00400BBB">
      <w:r>
        <w:separator/>
      </w:r>
    </w:p>
  </w:endnote>
  <w:endnote w:type="continuationSeparator" w:id="0">
    <w:p w:rsidR="00400BBB" w:rsidRDefault="0040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C910CD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BB" w:rsidRDefault="00400BBB">
      <w:r>
        <w:separator/>
      </w:r>
    </w:p>
  </w:footnote>
  <w:footnote w:type="continuationSeparator" w:id="0">
    <w:p w:rsidR="00400BBB" w:rsidRDefault="00400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02E0C64D" wp14:editId="0424204A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1148D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3F5A84"/>
    <w:rsid w:val="00400BBB"/>
    <w:rsid w:val="004520B5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355B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1316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83554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910C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378CB"/>
    <w:rsid w:val="00F4194F"/>
    <w:rsid w:val="00F4368D"/>
    <w:rsid w:val="00F52885"/>
    <w:rsid w:val="00F5681B"/>
    <w:rsid w:val="00FA4201"/>
    <w:rsid w:val="00FB528F"/>
    <w:rsid w:val="00FF1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2</Pages>
  <Words>229</Words>
  <Characters>1371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1597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2011-10-03T08:54:00Z</cp:lastPrinted>
  <dcterms:created xsi:type="dcterms:W3CDTF">2013-10-02T08:49:00Z</dcterms:created>
  <dcterms:modified xsi:type="dcterms:W3CDTF">2013-10-02T08:49:00Z</dcterms:modified>
</cp:coreProperties>
</file>